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9EC" w:rsidRPr="0030595E" w:rsidRDefault="00D929EC" w:rsidP="00D352CF">
      <w:pPr>
        <w:pStyle w:val="Heading1"/>
        <w:rPr>
          <w:rFonts w:ascii="Arial Narrow" w:hAnsi="Arial Narrow" w:cs="Arial Narrow"/>
          <w:sz w:val="20"/>
          <w:szCs w:val="20"/>
        </w:rPr>
      </w:pPr>
      <w:bookmarkStart w:id="0" w:name="_Toc426961951"/>
      <w:bookmarkStart w:id="1" w:name="_Toc426962042"/>
      <w:r>
        <w:rPr>
          <w:rFonts w:ascii="Arial Narrow" w:hAnsi="Arial Narrow" w:cs="Arial Narrow"/>
          <w:sz w:val="20"/>
          <w:szCs w:val="20"/>
        </w:rPr>
        <w:t xml:space="preserve">ΠΡΟΓΡΑΜΜΑ   ΠΕ ΡΟΔΟΠΗΣ       </w:t>
      </w:r>
      <w:bookmarkEnd w:id="0"/>
      <w:bookmarkEnd w:id="1"/>
    </w:p>
    <w:p w:rsidR="00D929EC" w:rsidRDefault="00D929EC" w:rsidP="00D352CF">
      <w:pPr>
        <w:rPr>
          <w:rFonts w:ascii="Arial Narrow" w:hAnsi="Arial Narrow" w:cs="Arial Narrow"/>
          <w:b/>
          <w:bCs/>
          <w:i/>
          <w:iCs/>
          <w:sz w:val="20"/>
          <w:szCs w:val="20"/>
        </w:rPr>
      </w:pPr>
      <w:r>
        <w:rPr>
          <w:rFonts w:ascii="Arial Narrow" w:hAnsi="Arial Narrow" w:cs="Arial Narrow"/>
          <w:b/>
          <w:bCs/>
          <w:i/>
          <w:iCs/>
          <w:sz w:val="20"/>
          <w:szCs w:val="20"/>
        </w:rPr>
        <w:t xml:space="preserve">  ΝΟΒΑΦΑΡΜ  Α.Ε. </w:t>
      </w:r>
    </w:p>
    <w:p w:rsidR="00D929EC" w:rsidRPr="009E0ACF" w:rsidRDefault="00D929EC" w:rsidP="00D352CF">
      <w:pPr>
        <w:rPr>
          <w:sz w:val="20"/>
          <w:szCs w:val="20"/>
        </w:rPr>
      </w:pPr>
    </w:p>
    <w:p w:rsidR="00D929EC" w:rsidRPr="009E0ACF" w:rsidRDefault="00D929EC" w:rsidP="00D352CF">
      <w:pPr>
        <w:rPr>
          <w:sz w:val="28"/>
          <w:szCs w:val="28"/>
        </w:rPr>
      </w:pPr>
      <w:r w:rsidRPr="009E0ACF">
        <w:t xml:space="preserve">                                                             </w:t>
      </w:r>
      <w:r>
        <w:tab/>
      </w:r>
      <w:r>
        <w:tab/>
      </w:r>
      <w:r w:rsidRPr="009E0ACF">
        <w:rPr>
          <w:sz w:val="28"/>
          <w:szCs w:val="28"/>
        </w:rPr>
        <w:t xml:space="preserve">   </w:t>
      </w:r>
      <w:r w:rsidRPr="009E0ACF">
        <w:rPr>
          <w:b/>
          <w:bCs/>
          <w:sz w:val="28"/>
          <w:szCs w:val="28"/>
        </w:rPr>
        <w:t xml:space="preserve">ΠΡΟΓΡΑΜΜΑ   ΠΕ ΡΟΔΟΠΗΣ      </w:t>
      </w:r>
    </w:p>
    <w:p w:rsidR="00D929EC" w:rsidRPr="009E0ACF" w:rsidRDefault="00D929EC" w:rsidP="00D352CF">
      <w:pPr>
        <w:rPr>
          <w:b/>
          <w:bCs/>
          <w:sz w:val="28"/>
          <w:szCs w:val="28"/>
        </w:rPr>
      </w:pPr>
    </w:p>
    <w:p w:rsidR="00D929EC" w:rsidRPr="009E0ACF" w:rsidRDefault="00D929EC" w:rsidP="00D352CF">
      <w:pPr>
        <w:rPr>
          <w:b/>
          <w:bCs/>
          <w:sz w:val="28"/>
          <w:szCs w:val="28"/>
        </w:rPr>
      </w:pPr>
      <w:r w:rsidRPr="009E0ACF">
        <w:rPr>
          <w:b/>
          <w:bCs/>
          <w:sz w:val="28"/>
          <w:szCs w:val="28"/>
        </w:rPr>
        <w:t xml:space="preserve">                                                                     </w:t>
      </w:r>
      <w:r>
        <w:rPr>
          <w:b/>
          <w:bCs/>
          <w:sz w:val="28"/>
          <w:szCs w:val="28"/>
        </w:rPr>
        <w:tab/>
      </w:r>
      <w:r w:rsidRPr="009E0ACF">
        <w:rPr>
          <w:b/>
          <w:bCs/>
          <w:sz w:val="28"/>
          <w:szCs w:val="28"/>
        </w:rPr>
        <w:t xml:space="preserve">   ΝΟΒΑΦΑΡΜ  Α.Ε</w:t>
      </w:r>
      <w:r>
        <w:rPr>
          <w:b/>
          <w:bCs/>
          <w:sz w:val="28"/>
          <w:szCs w:val="28"/>
        </w:rPr>
        <w:t xml:space="preserve"> 16</w:t>
      </w:r>
      <w:r w:rsidRPr="009E0ACF">
        <w:rPr>
          <w:b/>
          <w:bCs/>
          <w:sz w:val="28"/>
          <w:szCs w:val="28"/>
        </w:rPr>
        <w:t>-</w:t>
      </w:r>
      <w:r>
        <w:rPr>
          <w:b/>
          <w:bCs/>
          <w:sz w:val="28"/>
          <w:szCs w:val="28"/>
        </w:rPr>
        <w:t>20</w:t>
      </w:r>
      <w:r w:rsidRPr="009E0ACF">
        <w:rPr>
          <w:b/>
          <w:bCs/>
          <w:sz w:val="28"/>
          <w:szCs w:val="28"/>
        </w:rPr>
        <w:t>.0</w:t>
      </w:r>
      <w:r>
        <w:rPr>
          <w:b/>
          <w:bCs/>
          <w:sz w:val="28"/>
          <w:szCs w:val="28"/>
        </w:rPr>
        <w:t>7</w:t>
      </w:r>
      <w:r w:rsidRPr="009E0ACF">
        <w:rPr>
          <w:b/>
          <w:bCs/>
          <w:sz w:val="28"/>
          <w:szCs w:val="28"/>
        </w:rPr>
        <w:t>.2018</w:t>
      </w:r>
    </w:p>
    <w:p w:rsidR="00D929EC" w:rsidRPr="009E0ACF" w:rsidRDefault="00D929EC" w:rsidP="00D352CF">
      <w:pPr>
        <w:rPr>
          <w:b/>
          <w:bCs/>
          <w:sz w:val="28"/>
          <w:szCs w:val="28"/>
        </w:rPr>
      </w:pPr>
    </w:p>
    <w:p w:rsidR="00D929EC" w:rsidRPr="0021357E" w:rsidRDefault="00D929EC" w:rsidP="00D352CF">
      <w:pPr>
        <w:rPr>
          <w:b/>
          <w:bCs/>
          <w:sz w:val="22"/>
          <w:szCs w:val="22"/>
        </w:rPr>
      </w:pPr>
    </w:p>
    <w:tbl>
      <w:tblPr>
        <w:tblW w:w="14400" w:type="dxa"/>
        <w:tblInd w:w="-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5" w:type="dxa"/>
          <w:right w:w="55" w:type="dxa"/>
        </w:tblCellMar>
        <w:tblLook w:val="0000"/>
      </w:tblPr>
      <w:tblGrid>
        <w:gridCol w:w="1980"/>
        <w:gridCol w:w="2160"/>
        <w:gridCol w:w="1956"/>
        <w:gridCol w:w="1984"/>
        <w:gridCol w:w="2180"/>
        <w:gridCol w:w="2160"/>
        <w:gridCol w:w="1980"/>
      </w:tblGrid>
      <w:tr w:rsidR="00D929EC">
        <w:trPr>
          <w:trHeight w:val="948"/>
        </w:trPr>
        <w:tc>
          <w:tcPr>
            <w:tcW w:w="1980" w:type="dxa"/>
            <w:shd w:val="clear" w:color="000000" w:fill="FFFFFF"/>
          </w:tcPr>
          <w:p w:rsidR="00D929EC" w:rsidRPr="00A9737C" w:rsidRDefault="00D929EC" w:rsidP="0084043A">
            <w:pPr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  <w:lang w:eastAsia="el-GR"/>
              </w:rPr>
            </w:pPr>
            <w:r w:rsidRPr="00A9737C">
              <w:rPr>
                <w:rFonts w:ascii="Tahoma" w:hAnsi="Tahoma" w:cs="Tahoma"/>
                <w:sz w:val="22"/>
                <w:szCs w:val="22"/>
                <w:lang w:eastAsia="el-GR"/>
              </w:rPr>
              <w:t>ΣΥΝΕΡΓΕΙΟ</w:t>
            </w:r>
          </w:p>
        </w:tc>
        <w:tc>
          <w:tcPr>
            <w:tcW w:w="2160" w:type="dxa"/>
            <w:shd w:val="clear" w:color="000000" w:fill="FFFFFF"/>
          </w:tcPr>
          <w:p w:rsidR="00D929EC" w:rsidRPr="00A9737C" w:rsidRDefault="00D929EC" w:rsidP="0084043A">
            <w:pPr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  <w:lang w:eastAsia="el-GR"/>
              </w:rPr>
            </w:pPr>
            <w:r>
              <w:rPr>
                <w:rFonts w:ascii="Tahoma" w:hAnsi="Tahoma" w:cs="Tahoma"/>
                <w:sz w:val="22"/>
                <w:szCs w:val="22"/>
                <w:lang w:eastAsia="el-GR"/>
              </w:rPr>
              <w:t>ΑΡΜΟΔΙΟΤΗΤΕΣ</w:t>
            </w:r>
          </w:p>
        </w:tc>
        <w:tc>
          <w:tcPr>
            <w:tcW w:w="1956" w:type="dxa"/>
            <w:shd w:val="clear" w:color="000000" w:fill="FFFFFF"/>
          </w:tcPr>
          <w:p w:rsidR="00D929EC" w:rsidRDefault="00D929EC" w:rsidP="0084043A">
            <w:pPr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  <w:lang w:eastAsia="el-GR"/>
              </w:rPr>
            </w:pPr>
            <w:r w:rsidRPr="00A9737C">
              <w:rPr>
                <w:rFonts w:ascii="Tahoma" w:hAnsi="Tahoma" w:cs="Tahoma"/>
                <w:sz w:val="22"/>
                <w:szCs w:val="22"/>
                <w:lang w:eastAsia="el-GR"/>
              </w:rPr>
              <w:t>ΔΕΥΤΈΡΑ</w:t>
            </w:r>
          </w:p>
          <w:p w:rsidR="00D929EC" w:rsidRPr="00F00997" w:rsidRDefault="00D929EC" w:rsidP="00A04EC2">
            <w:pPr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  <w:lang w:eastAsia="el-GR"/>
              </w:rPr>
            </w:pPr>
            <w:r>
              <w:rPr>
                <w:rFonts w:ascii="Tahoma" w:hAnsi="Tahoma" w:cs="Tahoma"/>
                <w:sz w:val="22"/>
                <w:szCs w:val="22"/>
                <w:lang w:eastAsia="el-GR"/>
              </w:rPr>
              <w:t>16.07.2018</w:t>
            </w:r>
          </w:p>
        </w:tc>
        <w:tc>
          <w:tcPr>
            <w:tcW w:w="1984" w:type="dxa"/>
            <w:shd w:val="clear" w:color="000000" w:fill="FFFFFF"/>
          </w:tcPr>
          <w:p w:rsidR="00D929EC" w:rsidRDefault="00D929EC" w:rsidP="0084043A">
            <w:pPr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  <w:lang w:eastAsia="el-GR"/>
              </w:rPr>
            </w:pPr>
            <w:r w:rsidRPr="00A9737C">
              <w:rPr>
                <w:rFonts w:ascii="Tahoma" w:hAnsi="Tahoma" w:cs="Tahoma"/>
                <w:sz w:val="22"/>
                <w:szCs w:val="22"/>
                <w:lang w:eastAsia="el-GR"/>
              </w:rPr>
              <w:t>ΤΡΙΤΗ</w:t>
            </w:r>
          </w:p>
          <w:p w:rsidR="00D929EC" w:rsidRPr="00F00997" w:rsidRDefault="00D929EC" w:rsidP="00A04EC2">
            <w:pPr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  <w:lang w:eastAsia="el-GR"/>
              </w:rPr>
            </w:pPr>
            <w:r>
              <w:rPr>
                <w:rFonts w:ascii="Tahoma" w:hAnsi="Tahoma" w:cs="Tahoma"/>
                <w:sz w:val="22"/>
                <w:szCs w:val="22"/>
                <w:lang w:eastAsia="el-GR"/>
              </w:rPr>
              <w:t>17.07.2018</w:t>
            </w:r>
          </w:p>
        </w:tc>
        <w:tc>
          <w:tcPr>
            <w:tcW w:w="2180" w:type="dxa"/>
            <w:shd w:val="clear" w:color="000000" w:fill="FFFFFF"/>
          </w:tcPr>
          <w:p w:rsidR="00D929EC" w:rsidRDefault="00D929EC" w:rsidP="0084043A">
            <w:pPr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  <w:lang w:eastAsia="el-GR"/>
              </w:rPr>
            </w:pPr>
            <w:r w:rsidRPr="00A9737C">
              <w:rPr>
                <w:rFonts w:ascii="Tahoma" w:hAnsi="Tahoma" w:cs="Tahoma"/>
                <w:sz w:val="22"/>
                <w:szCs w:val="22"/>
                <w:lang w:eastAsia="el-GR"/>
              </w:rPr>
              <w:t>ΤΕΤΆΡΤΗ</w:t>
            </w:r>
          </w:p>
          <w:p w:rsidR="00D929EC" w:rsidRPr="00F00997" w:rsidRDefault="00D929EC" w:rsidP="00B01821">
            <w:pPr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  <w:lang w:eastAsia="el-GR"/>
              </w:rPr>
            </w:pPr>
            <w:r>
              <w:rPr>
                <w:rFonts w:ascii="Tahoma" w:hAnsi="Tahoma" w:cs="Tahoma"/>
                <w:sz w:val="22"/>
                <w:szCs w:val="22"/>
                <w:lang w:eastAsia="el-GR"/>
              </w:rPr>
              <w:t>18.07.2018</w:t>
            </w:r>
          </w:p>
        </w:tc>
        <w:tc>
          <w:tcPr>
            <w:tcW w:w="2160" w:type="dxa"/>
            <w:shd w:val="clear" w:color="000000" w:fill="FFFFFF"/>
          </w:tcPr>
          <w:p w:rsidR="00D929EC" w:rsidRDefault="00D929EC" w:rsidP="0084043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  <w:lang w:eastAsia="el-GR"/>
              </w:rPr>
            </w:pPr>
            <w:r w:rsidRPr="00A9737C">
              <w:rPr>
                <w:rFonts w:ascii="Tahoma" w:hAnsi="Tahoma" w:cs="Tahoma"/>
                <w:sz w:val="22"/>
                <w:szCs w:val="22"/>
                <w:lang w:eastAsia="el-GR"/>
              </w:rPr>
              <w:t>ΠΕΜΠΤΗ</w:t>
            </w:r>
          </w:p>
          <w:p w:rsidR="00D929EC" w:rsidRPr="00F00997" w:rsidRDefault="00D929EC" w:rsidP="00B01821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  <w:lang w:eastAsia="el-GR"/>
              </w:rPr>
            </w:pPr>
            <w:r>
              <w:rPr>
                <w:rFonts w:ascii="Tahoma" w:hAnsi="Tahoma" w:cs="Tahoma"/>
                <w:sz w:val="22"/>
                <w:szCs w:val="22"/>
                <w:lang w:eastAsia="el-GR"/>
              </w:rPr>
              <w:t>19.07.2018</w:t>
            </w:r>
          </w:p>
        </w:tc>
        <w:tc>
          <w:tcPr>
            <w:tcW w:w="1980" w:type="dxa"/>
            <w:shd w:val="clear" w:color="000000" w:fill="FFFFFF"/>
          </w:tcPr>
          <w:p w:rsidR="00D929EC" w:rsidRDefault="00D929EC" w:rsidP="0084043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  <w:lang w:eastAsia="el-GR"/>
              </w:rPr>
            </w:pPr>
            <w:r w:rsidRPr="00A9737C">
              <w:rPr>
                <w:rFonts w:ascii="Tahoma" w:hAnsi="Tahoma" w:cs="Tahoma"/>
                <w:sz w:val="22"/>
                <w:szCs w:val="22"/>
                <w:lang w:eastAsia="el-GR"/>
              </w:rPr>
              <w:t>ΠΑΡΑΣΚΕΥΉ</w:t>
            </w:r>
          </w:p>
          <w:p w:rsidR="00D929EC" w:rsidRPr="00F00997" w:rsidRDefault="00D929EC" w:rsidP="00A04EC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  <w:lang w:eastAsia="el-GR"/>
              </w:rPr>
            </w:pPr>
            <w:r>
              <w:rPr>
                <w:rFonts w:ascii="Tahoma" w:hAnsi="Tahoma" w:cs="Tahoma"/>
                <w:sz w:val="22"/>
                <w:szCs w:val="22"/>
                <w:lang w:eastAsia="el-GR"/>
              </w:rPr>
              <w:t>20.07.2018</w:t>
            </w:r>
          </w:p>
        </w:tc>
      </w:tr>
      <w:tr w:rsidR="00D929EC" w:rsidRPr="0054526E">
        <w:trPr>
          <w:trHeight w:val="1"/>
        </w:trPr>
        <w:tc>
          <w:tcPr>
            <w:tcW w:w="1980" w:type="dxa"/>
            <w:shd w:val="clear" w:color="000000" w:fill="FFFFFF"/>
          </w:tcPr>
          <w:p w:rsidR="00D929EC" w:rsidRPr="00673B59" w:rsidRDefault="00D929EC" w:rsidP="008F1BFD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1</w:t>
            </w: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  <w:lang w:eastAsia="el-GR"/>
              </w:rPr>
              <w:t>ο</w:t>
            </w: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 xml:space="preserve"> ΣΥΝΕΡΓ</w:t>
            </w:r>
          </w:p>
          <w:p w:rsidR="00D929EC" w:rsidRPr="00673B59" w:rsidRDefault="00D929EC" w:rsidP="008F1BFD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ΚΟΝΤΟΣΤΟΛΗΣ</w:t>
            </w:r>
          </w:p>
          <w:p w:rsidR="00D929EC" w:rsidRPr="00673B59" w:rsidRDefault="00D929EC" w:rsidP="008F1BFD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6978530882</w:t>
            </w:r>
          </w:p>
          <w:p w:rsidR="00D929EC" w:rsidRPr="00673B59" w:rsidRDefault="00D929EC" w:rsidP="008F1BFD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ΚΙΖΛΑΡΑΚΗΣ</w:t>
            </w:r>
          </w:p>
          <w:p w:rsidR="00D929EC" w:rsidRDefault="00D929EC" w:rsidP="008F1BFD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6972016545</w:t>
            </w:r>
          </w:p>
          <w:p w:rsidR="00D929EC" w:rsidRDefault="00D929EC" w:rsidP="008F1BFD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</w:p>
          <w:p w:rsidR="00D929EC" w:rsidRPr="005D4C3E" w:rsidRDefault="00D929EC" w:rsidP="008F1BFD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5D4C3E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ΕΕΡ 7992</w:t>
            </w:r>
          </w:p>
        </w:tc>
        <w:tc>
          <w:tcPr>
            <w:tcW w:w="2160" w:type="dxa"/>
            <w:shd w:val="clear" w:color="000000" w:fill="FFFFFF"/>
          </w:tcPr>
          <w:p w:rsidR="00D929EC" w:rsidRPr="00673B59" w:rsidRDefault="00D929EC" w:rsidP="0084043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ΔΕΙΓΜΑΤΟΛΗΨΙΕΣ</w:t>
            </w:r>
          </w:p>
          <w:p w:rsidR="00D929EC" w:rsidRPr="00673B59" w:rsidRDefault="00D929EC" w:rsidP="0084043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 xml:space="preserve">ΨΕΚΑΣΜΟΙ </w:t>
            </w:r>
          </w:p>
          <w:p w:rsidR="00D929EC" w:rsidRPr="00673B59" w:rsidRDefault="00D929EC" w:rsidP="0084043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1956" w:type="dxa"/>
            <w:shd w:val="clear" w:color="000000" w:fill="FFFFFF"/>
          </w:tcPr>
          <w:p w:rsidR="00D929EC" w:rsidRPr="00DA7E6F" w:rsidRDefault="00D929EC" w:rsidP="00DF2C5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 w:rsidRPr="00DA7E6F"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 xml:space="preserve">ΥΠΟΛ.ΑΚΜΑΙΟΚΤΟΝΙΑ </w:t>
            </w:r>
          </w:p>
          <w:p w:rsidR="00D929EC" w:rsidRDefault="00D929EC" w:rsidP="00DF2C5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 w:rsidRPr="00DA7E6F"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ΙΜΕΡΟΣ (ΑΓΙΑ  ΜΑΡΙΝΑ)</w:t>
            </w:r>
          </w:p>
          <w:p w:rsidR="00D929EC" w:rsidRDefault="00D929EC" w:rsidP="00DF2C5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</w:p>
          <w:p w:rsidR="00D929EC" w:rsidRDefault="00D929EC" w:rsidP="00DF2C5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 xml:space="preserve">ΥΠΟΛ.ΑΚΜΑΙΟΚΤΟΝΙΑ </w:t>
            </w:r>
          </w:p>
          <w:p w:rsidR="00D929EC" w:rsidRPr="00673B59" w:rsidRDefault="00D929EC" w:rsidP="00DF2C5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ΦΑΝΑΡΙ (ΑΓΙΑ ΜΑΡΙΝΑ-ΟΤΕ)</w:t>
            </w:r>
          </w:p>
        </w:tc>
        <w:tc>
          <w:tcPr>
            <w:tcW w:w="1984" w:type="dxa"/>
            <w:shd w:val="clear" w:color="000000" w:fill="FFFFFF"/>
          </w:tcPr>
          <w:p w:rsidR="00D929EC" w:rsidRDefault="00D929EC" w:rsidP="00333DF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ΦΑΝΑΡΙ</w:t>
            </w:r>
          </w:p>
          <w:p w:rsidR="00D929EC" w:rsidRDefault="00D929EC" w:rsidP="00333DF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ΑΡΩΓΗ</w:t>
            </w:r>
          </w:p>
          <w:p w:rsidR="00D929EC" w:rsidRDefault="00D929EC" w:rsidP="00333DF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ΜΕΣΗ</w:t>
            </w:r>
          </w:p>
          <w:p w:rsidR="00D929EC" w:rsidRDefault="00D929EC" w:rsidP="00333DF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ΓΛΥΦΑΔΑ</w:t>
            </w:r>
          </w:p>
          <w:p w:rsidR="00D929EC" w:rsidRDefault="00D929EC" w:rsidP="00643CE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ΥΠΟΛ.ΑΚΜΑΙΟΚΤΟΝΙΑ</w:t>
            </w:r>
          </w:p>
          <w:p w:rsidR="00D929EC" w:rsidRPr="00673B59" w:rsidRDefault="00D929EC" w:rsidP="00643CE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ΜΕΣΗ</w:t>
            </w:r>
          </w:p>
        </w:tc>
        <w:tc>
          <w:tcPr>
            <w:tcW w:w="2180" w:type="dxa"/>
            <w:shd w:val="clear" w:color="000000" w:fill="FFFFFF"/>
          </w:tcPr>
          <w:p w:rsidR="00D929EC" w:rsidRPr="00673B59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 xml:space="preserve">ΠΑΓΟΥΡΙΑ </w:t>
            </w:r>
          </w:p>
          <w:p w:rsidR="00D929EC" w:rsidRPr="00673B59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 xml:space="preserve">Ν.ΣΙΔΕΡΟΧΩΡΙ </w:t>
            </w:r>
          </w:p>
          <w:p w:rsidR="00D929EC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Μ.Μ.ΚΡΑΝΟΒΟΥΝΙ</w:t>
            </w:r>
          </w:p>
          <w:p w:rsidR="00D929EC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ΠΑΡΑΔΗΝΗ</w:t>
            </w:r>
          </w:p>
          <w:p w:rsidR="00D929EC" w:rsidRPr="00673B59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2160" w:type="dxa"/>
            <w:shd w:val="clear" w:color="000000" w:fill="FFFFFF"/>
          </w:tcPr>
          <w:p w:rsidR="00D929EC" w:rsidRDefault="00D929EC" w:rsidP="00DF2C5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ΥΠΟΛ.ΑΚΜΑΙΟΚΤΟΝΙΑ</w:t>
            </w:r>
          </w:p>
          <w:p w:rsidR="00D929EC" w:rsidRDefault="00D929EC" w:rsidP="00DF2C5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ΦΑΝΑΡΙ (ΚΑΜΠΙΝΓΚ)</w:t>
            </w:r>
          </w:p>
          <w:p w:rsidR="00D929EC" w:rsidRDefault="00D929EC" w:rsidP="00DF2C5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</w:p>
          <w:p w:rsidR="00D929EC" w:rsidRPr="00643CE7" w:rsidRDefault="00D929EC" w:rsidP="00643CE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 w:rsidRPr="00643CE7"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ΥΠΟΛ.ΑΚΜΑΙΟΚΤΟΝΙΑ</w:t>
            </w:r>
          </w:p>
          <w:p w:rsidR="00D929EC" w:rsidRPr="00643CE7" w:rsidRDefault="00D929EC" w:rsidP="00643CE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 w:rsidRPr="00643CE7"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ΠΑΛΑΔΙΟ</w:t>
            </w:r>
          </w:p>
          <w:p w:rsidR="00D929EC" w:rsidRDefault="00D929EC" w:rsidP="00DF2C5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</w:p>
          <w:p w:rsidR="00D929EC" w:rsidRPr="00673B59" w:rsidRDefault="00D929EC" w:rsidP="00DF2C5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980" w:type="dxa"/>
            <w:shd w:val="clear" w:color="000000" w:fill="FFFFFF"/>
          </w:tcPr>
          <w:p w:rsidR="00D929EC" w:rsidRPr="00DB040C" w:rsidRDefault="00D929EC" w:rsidP="00DB040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 w:rsidRPr="00DB040C"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 xml:space="preserve">ΥΠΟΛ.ΑΚΜΑΙΟΚΤΟΝΙΑ </w:t>
            </w:r>
          </w:p>
          <w:p w:rsidR="00D929EC" w:rsidRDefault="00D929EC" w:rsidP="00DB040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ΚΑΑΥ ΠΡΟΣΚΥΝΗΤΩΝ</w:t>
            </w:r>
          </w:p>
          <w:p w:rsidR="00D929EC" w:rsidRPr="00DA7E6F" w:rsidRDefault="00D929EC" w:rsidP="00DB040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DA7E6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ΜΑΡΩΝΕΙΑ</w:t>
            </w:r>
          </w:p>
          <w:p w:rsidR="00D929EC" w:rsidRPr="00DA7E6F" w:rsidRDefault="00D929EC" w:rsidP="00DB040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DA7E6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ΙΜΕΡΟΣ</w:t>
            </w:r>
          </w:p>
          <w:p w:rsidR="00D929EC" w:rsidRPr="00DA7E6F" w:rsidRDefault="00D929EC" w:rsidP="00DB040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DA7E6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ΠΡ.ΗΛΙΑΣ</w:t>
            </w:r>
          </w:p>
          <w:p w:rsidR="00D929EC" w:rsidRPr="00DA7E6F" w:rsidRDefault="00D929EC" w:rsidP="00DB040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DA7E6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ΑΓ.ΧΑΡΑΛΑΜΠΟΣ</w:t>
            </w:r>
          </w:p>
          <w:p w:rsidR="00D929EC" w:rsidRPr="00DB040C" w:rsidRDefault="00D929EC" w:rsidP="00DB040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 w:rsidRPr="00DA7E6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ΑΛΚΥΩΝΑ</w:t>
            </w:r>
          </w:p>
          <w:p w:rsidR="00D929EC" w:rsidRPr="00DA7E6F" w:rsidRDefault="00D929EC" w:rsidP="00DB040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DA7E6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ΠΛΑΤΑΝΙΤΗΣ</w:t>
            </w:r>
          </w:p>
          <w:p w:rsidR="00D929EC" w:rsidRPr="00673B59" w:rsidRDefault="00D929EC" w:rsidP="00DB040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</w:p>
        </w:tc>
      </w:tr>
      <w:tr w:rsidR="00D929EC" w:rsidRPr="0054526E">
        <w:trPr>
          <w:trHeight w:val="1876"/>
        </w:trPr>
        <w:tc>
          <w:tcPr>
            <w:tcW w:w="1980" w:type="dxa"/>
            <w:shd w:val="clear" w:color="000000" w:fill="FFFFFF"/>
          </w:tcPr>
          <w:p w:rsidR="00D929EC" w:rsidRPr="00673B59" w:rsidRDefault="00D929EC" w:rsidP="00D81FE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2</w:t>
            </w: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  <w:lang w:eastAsia="el-GR"/>
              </w:rPr>
              <w:t>ο</w:t>
            </w: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 xml:space="preserve"> ΣΥΝΕΡΓΕΙΟ</w:t>
            </w:r>
          </w:p>
          <w:p w:rsidR="00D929EC" w:rsidRPr="00673B59" w:rsidRDefault="00D929EC" w:rsidP="00D81FE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  <w:lang w:eastAsia="el-GR"/>
              </w:rPr>
              <w:t>ΑΝΑΣΤΑΔΙΑΔΗΣ</w:t>
            </w:r>
          </w:p>
          <w:p w:rsidR="00D929EC" w:rsidRPr="00673B59" w:rsidRDefault="00D929EC" w:rsidP="00D81FE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6974645263</w:t>
            </w:r>
          </w:p>
          <w:p w:rsidR="00D929EC" w:rsidRDefault="00D929EC" w:rsidP="00D81FE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ΚΟΥΤΣΟΥΚΗΣ ΣΤΡΑΤΟΣ</w:t>
            </w:r>
          </w:p>
          <w:p w:rsidR="00D929EC" w:rsidRDefault="00D929EC" w:rsidP="00D81FE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</w:p>
          <w:p w:rsidR="00D929EC" w:rsidRPr="00673B59" w:rsidRDefault="00D929EC" w:rsidP="00D81FE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Ν Ι Α 4758</w:t>
            </w:r>
          </w:p>
        </w:tc>
        <w:tc>
          <w:tcPr>
            <w:tcW w:w="2160" w:type="dxa"/>
            <w:shd w:val="clear" w:color="000000" w:fill="FFFFFF"/>
          </w:tcPr>
          <w:p w:rsidR="00D929EC" w:rsidRPr="00673B59" w:rsidRDefault="00D929EC" w:rsidP="0084043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ΔΕΙΓΜΑΤΟΛΗΨΙΕΣ</w:t>
            </w:r>
          </w:p>
          <w:p w:rsidR="00D929EC" w:rsidRPr="00673B59" w:rsidRDefault="00D929EC" w:rsidP="0084043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 xml:space="preserve">ΨΕΚΑΣΜΟΙ </w:t>
            </w:r>
          </w:p>
          <w:p w:rsidR="00D929EC" w:rsidRPr="00673B59" w:rsidRDefault="00D929EC" w:rsidP="0084043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1956" w:type="dxa"/>
            <w:shd w:val="clear" w:color="000000" w:fill="FFFFFF"/>
          </w:tcPr>
          <w:p w:rsidR="00D929EC" w:rsidRPr="00275230" w:rsidRDefault="00D929EC" w:rsidP="000049E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sz w:val="20"/>
                <w:szCs w:val="20"/>
              </w:rPr>
              <w:t xml:space="preserve">ΠΑΛΛΑΔΙΟ </w:t>
            </w:r>
          </w:p>
          <w:p w:rsidR="00D929EC" w:rsidRPr="00673B59" w:rsidRDefault="00D929EC" w:rsidP="000049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73B59">
              <w:rPr>
                <w:sz w:val="20"/>
                <w:szCs w:val="20"/>
              </w:rPr>
              <w:t>ΜΟΝΑΔΑ ΚΟΥΤΡΑ</w:t>
            </w:r>
          </w:p>
          <w:p w:rsidR="00D929EC" w:rsidRPr="00673B59" w:rsidRDefault="00D929EC" w:rsidP="000049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73B59">
              <w:rPr>
                <w:sz w:val="20"/>
                <w:szCs w:val="20"/>
              </w:rPr>
              <w:t>ΜΟΝΑΔΑ ΔΕΛΤΑ</w:t>
            </w:r>
          </w:p>
          <w:p w:rsidR="00D929EC" w:rsidRPr="00673B59" w:rsidRDefault="00D929EC" w:rsidP="000049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73B59">
              <w:rPr>
                <w:sz w:val="20"/>
                <w:szCs w:val="20"/>
              </w:rPr>
              <w:t xml:space="preserve">ΣΑΛΠΗ </w:t>
            </w:r>
          </w:p>
          <w:p w:rsidR="00D929EC" w:rsidRPr="00673B59" w:rsidRDefault="00D929EC" w:rsidP="000049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73B59">
              <w:rPr>
                <w:sz w:val="20"/>
                <w:szCs w:val="20"/>
              </w:rPr>
              <w:t xml:space="preserve">ΑΙΓΕΙΡΟΣ </w:t>
            </w:r>
          </w:p>
          <w:p w:rsidR="00D929EC" w:rsidRPr="00673B59" w:rsidRDefault="00D929EC" w:rsidP="000049E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673B59">
              <w:rPr>
                <w:sz w:val="20"/>
                <w:szCs w:val="20"/>
              </w:rPr>
              <w:t>ΜΕΣΟΥΝΗ</w:t>
            </w:r>
          </w:p>
        </w:tc>
        <w:tc>
          <w:tcPr>
            <w:tcW w:w="1984" w:type="dxa"/>
            <w:shd w:val="clear" w:color="000000" w:fill="FFFFFF"/>
          </w:tcPr>
          <w:p w:rsidR="00D929EC" w:rsidRPr="00826134" w:rsidRDefault="00D929EC" w:rsidP="00DA7E6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 w:rsidRPr="00826134"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ΥΠΟΛ.ΑΚΜΑΙΟΚΤΟΝΙΑΙΑΣΜΟΣ</w:t>
            </w:r>
          </w:p>
          <w:p w:rsidR="00D929EC" w:rsidRPr="00DA7E6F" w:rsidRDefault="00D929EC" w:rsidP="00DA7E6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DA7E6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ΚΟΠΤΕΡΟ</w:t>
            </w:r>
          </w:p>
          <w:p w:rsidR="00D929EC" w:rsidRPr="00DA7E6F" w:rsidRDefault="00D929EC" w:rsidP="00DA7E6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DA7E6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ΑΜΑΞΑΔΕΣ</w:t>
            </w:r>
          </w:p>
          <w:p w:rsidR="00D929EC" w:rsidRPr="00DA7E6F" w:rsidRDefault="00D929EC" w:rsidP="00DA7E6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DA7E6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ΓΑΛΗΝΗ</w:t>
            </w:r>
          </w:p>
          <w:p w:rsidR="00D929EC" w:rsidRPr="00673B59" w:rsidRDefault="00D929EC" w:rsidP="00DA7E6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 w:rsidRPr="00DA7E6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ΜΩΣΑΙΚΟ</w:t>
            </w:r>
          </w:p>
        </w:tc>
        <w:tc>
          <w:tcPr>
            <w:tcW w:w="2180" w:type="dxa"/>
            <w:shd w:val="clear" w:color="000000" w:fill="FFFFFF"/>
          </w:tcPr>
          <w:p w:rsidR="00D929EC" w:rsidRPr="00A04EC2" w:rsidRDefault="00D929EC" w:rsidP="00A6687B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ΣΩΣΤΗΣ</w:t>
            </w:r>
          </w:p>
          <w:p w:rsidR="00D929EC" w:rsidRPr="00A04EC2" w:rsidRDefault="00D929EC" w:rsidP="00A6687B">
            <w:pPr>
              <w:rPr>
                <w:sz w:val="20"/>
                <w:szCs w:val="20"/>
              </w:rPr>
            </w:pPr>
            <w:r w:rsidRPr="00A04EC2">
              <w:rPr>
                <w:sz w:val="20"/>
                <w:szCs w:val="20"/>
              </w:rPr>
              <w:t>ΙΔΙΩΤΙΚΑ</w:t>
            </w:r>
          </w:p>
          <w:p w:rsidR="00D929EC" w:rsidRPr="00673B59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A04EC2">
              <w:rPr>
                <w:sz w:val="20"/>
                <w:szCs w:val="20"/>
              </w:rPr>
              <w:t>ΑΠΟΧΕΤΕΥΤΙΚΑ ΣΥΣΤΗΜΑΤΑ</w:t>
            </w:r>
          </w:p>
        </w:tc>
        <w:tc>
          <w:tcPr>
            <w:tcW w:w="2160" w:type="dxa"/>
            <w:shd w:val="clear" w:color="000000" w:fill="FFFFFF"/>
          </w:tcPr>
          <w:p w:rsidR="00D929EC" w:rsidRPr="00A04EC2" w:rsidRDefault="00D929EC" w:rsidP="00A6687B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 xml:space="preserve"> </w:t>
            </w:r>
            <w:r>
              <w:rPr>
                <w:sz w:val="20"/>
                <w:szCs w:val="20"/>
              </w:rPr>
              <w:t>ΔΙΑΛΑΜΠΗ</w:t>
            </w:r>
          </w:p>
          <w:p w:rsidR="00D929EC" w:rsidRPr="00A04EC2" w:rsidRDefault="00D929EC" w:rsidP="00A6687B">
            <w:pPr>
              <w:rPr>
                <w:sz w:val="20"/>
                <w:szCs w:val="20"/>
              </w:rPr>
            </w:pPr>
            <w:r w:rsidRPr="00A04EC2">
              <w:rPr>
                <w:sz w:val="20"/>
                <w:szCs w:val="20"/>
              </w:rPr>
              <w:t>ΙΔΙΩΤΙΚΑ</w:t>
            </w:r>
          </w:p>
          <w:p w:rsidR="00D929EC" w:rsidRPr="00673B59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A04EC2">
              <w:rPr>
                <w:sz w:val="20"/>
                <w:szCs w:val="20"/>
              </w:rPr>
              <w:t>ΑΠΟΧΕΤΕΥΤΙΚΑ ΣΥΣΤΗΜΑΤΑ</w:t>
            </w:r>
          </w:p>
        </w:tc>
        <w:tc>
          <w:tcPr>
            <w:tcW w:w="1980" w:type="dxa"/>
            <w:shd w:val="clear" w:color="000000" w:fill="FFFFFF"/>
          </w:tcPr>
          <w:p w:rsidR="00D929EC" w:rsidRPr="00673B59" w:rsidRDefault="00D929EC" w:rsidP="00FD721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73B59"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 xml:space="preserve"> </w:t>
            </w:r>
            <w:r w:rsidRPr="00673B59">
              <w:rPr>
                <w:sz w:val="20"/>
                <w:szCs w:val="20"/>
              </w:rPr>
              <w:t>ΕΝΤΟΣ ΠΟΛΕΩΣ</w:t>
            </w:r>
          </w:p>
          <w:p w:rsidR="00D929EC" w:rsidRPr="00673B59" w:rsidRDefault="00D929EC" w:rsidP="00FD721C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sz w:val="20"/>
                <w:szCs w:val="20"/>
              </w:rPr>
              <w:t>ΝΟΣΟΚΟΜΕΙΟ</w:t>
            </w:r>
          </w:p>
        </w:tc>
      </w:tr>
      <w:tr w:rsidR="00D929EC" w:rsidRPr="001F5E0B">
        <w:trPr>
          <w:trHeight w:val="2541"/>
        </w:trPr>
        <w:tc>
          <w:tcPr>
            <w:tcW w:w="1980" w:type="dxa"/>
            <w:shd w:val="clear" w:color="000000" w:fill="FFFFFF"/>
          </w:tcPr>
          <w:p w:rsidR="00D929EC" w:rsidRPr="00673B59" w:rsidRDefault="00D929EC" w:rsidP="0084043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</w:p>
          <w:p w:rsidR="00D929EC" w:rsidRPr="00673B59" w:rsidRDefault="00D929EC" w:rsidP="00D81FE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3</w:t>
            </w: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  <w:lang w:eastAsia="el-GR"/>
              </w:rPr>
              <w:t xml:space="preserve"> ο   </w:t>
            </w: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ΣΥΝΕΡΓΕΙΟ</w:t>
            </w:r>
          </w:p>
          <w:p w:rsidR="00D929EC" w:rsidRPr="00673B59" w:rsidRDefault="00D929EC" w:rsidP="00D81FE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ΓΚΕΛΙΡΗΣ</w:t>
            </w:r>
          </w:p>
          <w:p w:rsidR="00D929EC" w:rsidRPr="00673B59" w:rsidRDefault="00D929EC" w:rsidP="00D81FE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6946658966</w:t>
            </w:r>
          </w:p>
          <w:p w:rsidR="00D929EC" w:rsidRPr="00673B59" w:rsidRDefault="00D929EC" w:rsidP="00D81FE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ΣΤΕΡΓΙΟΥ ΓΙΩΡΓΟΣ</w:t>
            </w:r>
          </w:p>
          <w:p w:rsidR="00D929EC" w:rsidRDefault="00D929EC" w:rsidP="00D81FE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6980521066</w:t>
            </w:r>
          </w:p>
          <w:p w:rsidR="00D929EC" w:rsidRDefault="00D929EC" w:rsidP="00D81FE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</w:p>
          <w:p w:rsidR="00D929EC" w:rsidRPr="00673B59" w:rsidRDefault="00D929EC" w:rsidP="00D81FE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Ν Ι Α  4754</w:t>
            </w:r>
          </w:p>
        </w:tc>
        <w:tc>
          <w:tcPr>
            <w:tcW w:w="2160" w:type="dxa"/>
            <w:shd w:val="clear" w:color="000000" w:fill="FFFFFF"/>
          </w:tcPr>
          <w:p w:rsidR="00D929EC" w:rsidRPr="00673B59" w:rsidRDefault="00D929EC" w:rsidP="0084043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ΔΕΙΓΜΑΤΟΛΗΨΙΕΣ</w:t>
            </w:r>
          </w:p>
          <w:p w:rsidR="00D929EC" w:rsidRPr="00673B59" w:rsidRDefault="00D929EC" w:rsidP="0084043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 xml:space="preserve">ΨΕΚΑΣΜΟΙ </w:t>
            </w:r>
          </w:p>
          <w:p w:rsidR="00D929EC" w:rsidRPr="00673B59" w:rsidRDefault="00D929EC" w:rsidP="0084043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1956" w:type="dxa"/>
            <w:shd w:val="clear" w:color="000000" w:fill="FFFFFF"/>
          </w:tcPr>
          <w:p w:rsidR="00D929EC" w:rsidRDefault="00D929EC" w:rsidP="00855E3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ΥΠΟΛ.ΑΚΜΑΙΟΚΤΟΝΙΑ</w:t>
            </w:r>
          </w:p>
          <w:p w:rsidR="00D929EC" w:rsidRDefault="00D929EC" w:rsidP="00855E3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ΘΡΥΛΟΡΙΟ</w:t>
            </w:r>
          </w:p>
          <w:p w:rsidR="00D929EC" w:rsidRDefault="00D929EC" w:rsidP="00643CE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ΒΙΠΕ</w:t>
            </w:r>
          </w:p>
          <w:p w:rsidR="00D929EC" w:rsidRDefault="00D929EC" w:rsidP="00643CE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ΡΟΔΙΤΗΣ</w:t>
            </w:r>
          </w:p>
          <w:p w:rsidR="00D929EC" w:rsidRDefault="00D929EC" w:rsidP="00643CE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ΘΡΥΛΟΡΙΟ</w:t>
            </w:r>
          </w:p>
          <w:p w:rsidR="00D929EC" w:rsidRDefault="00D929EC" w:rsidP="00643CE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ΙΣΑΛΟΣ</w:t>
            </w:r>
          </w:p>
          <w:p w:rsidR="00D929EC" w:rsidRDefault="00D929EC" w:rsidP="00643CE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ΚΟΣΜΙΟ</w:t>
            </w:r>
          </w:p>
          <w:p w:rsidR="00D929EC" w:rsidRPr="00673B59" w:rsidRDefault="00D929EC" w:rsidP="00855E3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984" w:type="dxa"/>
            <w:shd w:val="clear" w:color="000000" w:fill="FFFFFF"/>
          </w:tcPr>
          <w:p w:rsidR="00D929EC" w:rsidRPr="00673B59" w:rsidRDefault="00D929EC" w:rsidP="00643CE7">
            <w:pPr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ΚΥΝΟΚΟΜΕΙΟ</w:t>
            </w:r>
          </w:p>
          <w:p w:rsidR="00D929EC" w:rsidRPr="00673B59" w:rsidRDefault="00D929EC" w:rsidP="00643CE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ΒΙΟΛΟΓΙΚΟΣ ΠΑΝΕΠΗΣΤΗΜΙΟΥ</w:t>
            </w:r>
          </w:p>
          <w:p w:rsidR="00D929EC" w:rsidRPr="00673B59" w:rsidRDefault="00D929EC" w:rsidP="00643CE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ΒΙΟΛΟΓΙΚΟΣ ΚΟΜΟΤΗΝΗΣ</w:t>
            </w:r>
          </w:p>
          <w:p w:rsidR="00D929EC" w:rsidRPr="00673B59" w:rsidRDefault="00D929EC" w:rsidP="00643CE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ΑΣΤΥΝΟΜΙΑ</w:t>
            </w:r>
          </w:p>
          <w:p w:rsidR="00D929EC" w:rsidRPr="00673B59" w:rsidRDefault="00D929EC" w:rsidP="00643CE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 xml:space="preserve">ΠΑΛΙΟΣ ΒΙΟΛΟΓΙΚΟΣ  </w:t>
            </w:r>
          </w:p>
          <w:p w:rsidR="00D929EC" w:rsidRPr="00673B59" w:rsidRDefault="00D929EC" w:rsidP="00643CE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ΣΦΑΓΕΙΑ ΚΟΜ</w:t>
            </w:r>
          </w:p>
          <w:p w:rsidR="00D929EC" w:rsidRDefault="00D929EC" w:rsidP="00643CE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ΤΡΕΛΟΧΕΙΜΜΑΡΟΣ</w:t>
            </w:r>
          </w:p>
          <w:p w:rsidR="00D929EC" w:rsidRPr="00673B59" w:rsidRDefault="00D929EC" w:rsidP="00643CE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ΒΟΥΛΚΑΝΙΖΑΤΕΡ</w:t>
            </w:r>
          </w:p>
        </w:tc>
        <w:tc>
          <w:tcPr>
            <w:tcW w:w="2180" w:type="dxa"/>
            <w:shd w:val="clear" w:color="000000" w:fill="FFFFFF"/>
          </w:tcPr>
          <w:p w:rsidR="00D929EC" w:rsidRPr="00FA6509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val="en-US"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ΠΑΜΦΟΡΟ</w:t>
            </w:r>
          </w:p>
          <w:p w:rsidR="00D929EC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ΙΔΙΩΤΙΚΑ</w:t>
            </w:r>
          </w:p>
          <w:p w:rsidR="00D929EC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ΑΠΟΧΕΤΕΥΤΙΚΑ</w:t>
            </w:r>
          </w:p>
          <w:p w:rsidR="00D929EC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ΣΥΣΤΗΜΑΤΑ</w:t>
            </w:r>
          </w:p>
          <w:p w:rsidR="00D929EC" w:rsidRPr="00673B59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</w:p>
        </w:tc>
        <w:tc>
          <w:tcPr>
            <w:tcW w:w="2160" w:type="dxa"/>
            <w:shd w:val="clear" w:color="000000" w:fill="FFFFFF"/>
          </w:tcPr>
          <w:p w:rsidR="00D929EC" w:rsidRPr="00FA6509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val="en-US"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ΠΑΛΙΑ ΚΑΛΛΙΣΤΗ</w:t>
            </w:r>
          </w:p>
          <w:p w:rsidR="00D929EC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ΙΔΙΩΤΙΚΑ</w:t>
            </w:r>
          </w:p>
          <w:p w:rsidR="00D929EC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ΑΠΟΧΕΤΕΥΤΙΚΑ</w:t>
            </w:r>
          </w:p>
          <w:p w:rsidR="00D929EC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ΣΥΣΤΗΜΑΤΑ</w:t>
            </w:r>
          </w:p>
          <w:p w:rsidR="00D929EC" w:rsidRPr="00673B59" w:rsidRDefault="00D929EC" w:rsidP="00A6687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</w:p>
        </w:tc>
        <w:tc>
          <w:tcPr>
            <w:tcW w:w="1980" w:type="dxa"/>
            <w:shd w:val="clear" w:color="000000" w:fill="FFFFFF"/>
          </w:tcPr>
          <w:p w:rsidR="00D929EC" w:rsidRPr="00B03C3F" w:rsidRDefault="00D929EC" w:rsidP="004C0B8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B03C3F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ΕΝΤΟΣ ΠΟΛΕΩΣ</w:t>
            </w:r>
          </w:p>
        </w:tc>
      </w:tr>
      <w:tr w:rsidR="00D929EC" w:rsidRPr="001F5E0B">
        <w:trPr>
          <w:trHeight w:val="1"/>
        </w:trPr>
        <w:tc>
          <w:tcPr>
            <w:tcW w:w="1980" w:type="dxa"/>
            <w:shd w:val="clear" w:color="000000" w:fill="FFFFFF"/>
          </w:tcPr>
          <w:p w:rsidR="00D929EC" w:rsidRPr="00673B59" w:rsidRDefault="00D929EC" w:rsidP="009F2E2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 xml:space="preserve">4 </w:t>
            </w: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 xml:space="preserve"> ΣΥΝΕΡΓΕΙΟ</w:t>
            </w:r>
          </w:p>
          <w:p w:rsidR="00D929EC" w:rsidRPr="00673B59" w:rsidRDefault="00D929EC" w:rsidP="00FA42D5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ΣΕΒΑΣΤΟΥΔΗΣ ΚΩΣΤΑΣ  6934251732 ΜΠΕΗΣ ΒΑΓΓΕΛΗΣ</w:t>
            </w:r>
          </w:p>
          <w:p w:rsidR="00D929EC" w:rsidRPr="00673B59" w:rsidRDefault="00D929EC" w:rsidP="00FA42D5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6931488218</w:t>
            </w:r>
          </w:p>
          <w:p w:rsidR="00D929EC" w:rsidRDefault="00D929EC" w:rsidP="009F2E2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</w:p>
          <w:p w:rsidR="00D929EC" w:rsidRDefault="00D929EC" w:rsidP="00F44E08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ΕΕΡ 7994</w:t>
            </w:r>
          </w:p>
          <w:p w:rsidR="00D929EC" w:rsidRPr="00673B59" w:rsidRDefault="00D929EC" w:rsidP="00F44E08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</w:p>
        </w:tc>
        <w:tc>
          <w:tcPr>
            <w:tcW w:w="2160" w:type="dxa"/>
            <w:shd w:val="clear" w:color="000000" w:fill="FFFFFF"/>
          </w:tcPr>
          <w:p w:rsidR="00D929EC" w:rsidRPr="00673B59" w:rsidRDefault="00D929EC" w:rsidP="0084043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ΔΕΙΓΜΑΤΟΛΗΨΙΕΣ ΨΕΚΑΣΜΟΙ</w:t>
            </w:r>
          </w:p>
          <w:p w:rsidR="00D929EC" w:rsidRPr="00673B59" w:rsidRDefault="00D929EC" w:rsidP="0084043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Α-ΠΑ –ΑΓΡΟΤΙΚΟ ΚΑΙ ΦΣ</w:t>
            </w:r>
          </w:p>
          <w:p w:rsidR="00D929EC" w:rsidRPr="00673B59" w:rsidRDefault="00D929EC" w:rsidP="0084043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</w:p>
        </w:tc>
        <w:tc>
          <w:tcPr>
            <w:tcW w:w="1956" w:type="dxa"/>
            <w:shd w:val="clear" w:color="000000" w:fill="FFFFFF"/>
          </w:tcPr>
          <w:p w:rsidR="00D929EC" w:rsidRDefault="00D929EC" w:rsidP="00886E6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ΑΡΑΤΟΣ</w:t>
            </w:r>
          </w:p>
          <w:p w:rsidR="00D929EC" w:rsidRDefault="00D929EC" w:rsidP="00886E6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ΑΡΙΣΒΗ</w:t>
            </w:r>
          </w:p>
          <w:p w:rsidR="00D929EC" w:rsidRDefault="00D929EC" w:rsidP="00886E6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ΑΡΙΑΝΝΑ</w:t>
            </w:r>
          </w:p>
          <w:p w:rsidR="00D929EC" w:rsidRDefault="00D929EC" w:rsidP="00886E6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ΣΑΠΕΣ</w:t>
            </w:r>
          </w:p>
          <w:p w:rsidR="00D929EC" w:rsidRPr="00275230" w:rsidRDefault="00D929EC" w:rsidP="00DB1D1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984" w:type="dxa"/>
            <w:shd w:val="clear" w:color="000000" w:fill="FFFFFF"/>
          </w:tcPr>
          <w:p w:rsidR="00D929EC" w:rsidRPr="00FA6509" w:rsidRDefault="00D929EC" w:rsidP="00FD721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ΔΟΚΟΣ</w:t>
            </w:r>
          </w:p>
          <w:p w:rsidR="00D929EC" w:rsidRDefault="00D929EC" w:rsidP="00FD721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ΙΔΙΩΤΙΚΑ</w:t>
            </w:r>
          </w:p>
          <w:p w:rsidR="00D929EC" w:rsidRDefault="00D929EC" w:rsidP="00FD721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ΑΠΟΧΕΤΕΥΤΙΚΑ</w:t>
            </w:r>
          </w:p>
          <w:p w:rsidR="00D929EC" w:rsidRDefault="00D929EC" w:rsidP="00FD721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ΣΥΣΤΗΜΑΤΑ</w:t>
            </w:r>
          </w:p>
          <w:p w:rsidR="00D929EC" w:rsidRPr="00275230" w:rsidRDefault="00D929EC" w:rsidP="00FD721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2180" w:type="dxa"/>
            <w:shd w:val="clear" w:color="000000" w:fill="FFFFFF"/>
          </w:tcPr>
          <w:p w:rsidR="00D929EC" w:rsidRPr="003B2B85" w:rsidRDefault="00D929EC" w:rsidP="00297372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ΟΜΗΡΙΚΟ</w:t>
            </w:r>
          </w:p>
          <w:p w:rsidR="00D929EC" w:rsidRDefault="00D929EC" w:rsidP="00297372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ΙΔΙΩΤΙΚΑ</w:t>
            </w:r>
          </w:p>
          <w:p w:rsidR="00D929EC" w:rsidRDefault="00D929EC" w:rsidP="00297372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ΑΠΟΧΕΤΕΥΤΙΚΑ</w:t>
            </w:r>
          </w:p>
          <w:p w:rsidR="00D929EC" w:rsidRPr="00673B59" w:rsidRDefault="00D929EC" w:rsidP="00297372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ΣΥΣΤΗΜΑΤΑ</w:t>
            </w:r>
          </w:p>
        </w:tc>
        <w:tc>
          <w:tcPr>
            <w:tcW w:w="2160" w:type="dxa"/>
            <w:shd w:val="clear" w:color="000000" w:fill="FFFFFF"/>
          </w:tcPr>
          <w:p w:rsidR="00D929EC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ΔΕΙΛΛΙΝΑ</w:t>
            </w:r>
          </w:p>
          <w:p w:rsidR="00D929EC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ΙΔΙΩΤΙΚΑ</w:t>
            </w:r>
          </w:p>
          <w:p w:rsidR="00D929EC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ΑΠΟΧΕΤΕΥΤΙΚΑ</w:t>
            </w:r>
          </w:p>
          <w:p w:rsidR="00D929EC" w:rsidRPr="00673B59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ΣΥΣΤΗΜΤΑ</w:t>
            </w:r>
          </w:p>
        </w:tc>
        <w:tc>
          <w:tcPr>
            <w:tcW w:w="1980" w:type="dxa"/>
            <w:shd w:val="clear" w:color="000000" w:fill="FFFFFF"/>
          </w:tcPr>
          <w:p w:rsidR="00D929EC" w:rsidRPr="00673B59" w:rsidRDefault="00D929EC" w:rsidP="00275230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ΕΝΤΟΣ ΠΟΛΕΩΣ</w:t>
            </w:r>
          </w:p>
        </w:tc>
      </w:tr>
      <w:tr w:rsidR="00D929EC" w:rsidRPr="001F5E0B">
        <w:trPr>
          <w:trHeight w:val="1"/>
        </w:trPr>
        <w:tc>
          <w:tcPr>
            <w:tcW w:w="1980" w:type="dxa"/>
            <w:shd w:val="clear" w:color="000000" w:fill="FFFFFF"/>
          </w:tcPr>
          <w:p w:rsidR="00D929EC" w:rsidRPr="00673B59" w:rsidRDefault="00D929EC" w:rsidP="009F2E2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5 ΣΥΝΕΡΓΕΙΟ</w:t>
            </w:r>
          </w:p>
          <w:p w:rsidR="00D929EC" w:rsidRPr="00673B59" w:rsidRDefault="00D929EC" w:rsidP="009F2E2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ΠΕΤΤΟΣ ΙΩΑΝΝΗΣ</w:t>
            </w:r>
          </w:p>
          <w:p w:rsidR="00D929EC" w:rsidRDefault="00D929EC" w:rsidP="009F2E2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6944638605</w:t>
            </w:r>
          </w:p>
          <w:p w:rsidR="00D929EC" w:rsidRPr="00673B59" w:rsidRDefault="00D929EC" w:rsidP="00FA42D5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ΑΘΑΝΑΣΙΟΥ ΝΙΚΟΣ</w:t>
            </w:r>
          </w:p>
          <w:p w:rsidR="00D929EC" w:rsidRDefault="00D929EC" w:rsidP="00FA42D5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6974025880</w:t>
            </w:r>
          </w:p>
          <w:p w:rsidR="00D929EC" w:rsidRPr="00673B59" w:rsidRDefault="00D929EC" w:rsidP="009F2E2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</w:p>
          <w:p w:rsidR="00D929EC" w:rsidRPr="00673B59" w:rsidRDefault="00D929EC" w:rsidP="009F2E2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Ν Ι Α 4942</w:t>
            </w:r>
          </w:p>
        </w:tc>
        <w:tc>
          <w:tcPr>
            <w:tcW w:w="2160" w:type="dxa"/>
            <w:shd w:val="clear" w:color="000000" w:fill="FFFFFF"/>
          </w:tcPr>
          <w:p w:rsidR="00D929EC" w:rsidRPr="00673B59" w:rsidRDefault="00D929EC" w:rsidP="00F44E0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ΔΕΙΓΜΑΤΟΛΗΨΙΕΣ ΨΕΚΑΣΜΟΙ</w:t>
            </w:r>
          </w:p>
          <w:p w:rsidR="00D929EC" w:rsidRPr="00673B59" w:rsidRDefault="00D929EC" w:rsidP="00F44E0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Α-ΠΑ –ΑΓΡΟΤΙΚΟ ΚΑΙ ΦΣ</w:t>
            </w:r>
          </w:p>
        </w:tc>
        <w:tc>
          <w:tcPr>
            <w:tcW w:w="1956" w:type="dxa"/>
            <w:shd w:val="clear" w:color="000000" w:fill="FFFFFF"/>
          </w:tcPr>
          <w:p w:rsidR="00D929EC" w:rsidRPr="00643CE7" w:rsidRDefault="00D929EC" w:rsidP="00886E6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 w:rsidRPr="00643CE7"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ΥΠΟΛ.ΑΚΜΑΙΟΚΤΟΝΙΑ</w:t>
            </w:r>
          </w:p>
          <w:p w:rsidR="00D929EC" w:rsidRPr="00643CE7" w:rsidRDefault="00D929EC" w:rsidP="00886E6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 w:rsidRPr="00643CE7"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ΓΗΠΕΔΟ</w:t>
            </w:r>
          </w:p>
          <w:p w:rsidR="00D929EC" w:rsidRPr="00643CE7" w:rsidRDefault="00D929EC" w:rsidP="00886E6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 w:rsidRPr="00643CE7"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 xml:space="preserve"> ΚΟΜΟΤΗΝΗΣ</w:t>
            </w:r>
          </w:p>
          <w:p w:rsidR="00D929EC" w:rsidRPr="00643CE7" w:rsidRDefault="00D929EC" w:rsidP="00886E6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</w:p>
          <w:p w:rsidR="00D929EC" w:rsidRPr="00643CE7" w:rsidRDefault="00D929EC" w:rsidP="00886E6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 w:rsidRPr="00643CE7"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ΥΠΟΛ.ΑΚΜΑΙΟΚΤΟΝΙΑ</w:t>
            </w:r>
          </w:p>
          <w:p w:rsidR="00D929EC" w:rsidRPr="00275230" w:rsidRDefault="00D929EC" w:rsidP="00886E6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643CE7"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  <w:t>ΕΚΤΕΝΟΠΟΛ ΚΟΜΟΤΗΝΗΣ</w:t>
            </w:r>
          </w:p>
        </w:tc>
        <w:tc>
          <w:tcPr>
            <w:tcW w:w="1984" w:type="dxa"/>
            <w:shd w:val="clear" w:color="000000" w:fill="FFFFFF"/>
          </w:tcPr>
          <w:p w:rsidR="00D929EC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ΠΡ.ΗΛΙΑΣ-ΑΛΚΥΩΝΑ</w:t>
            </w:r>
          </w:p>
          <w:p w:rsidR="00D929EC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ΙΔΙΩΤΙΚΑ</w:t>
            </w:r>
          </w:p>
          <w:p w:rsidR="00D929EC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ΑΠΟΧΕΤΕΥΤΙΚΑ</w:t>
            </w:r>
          </w:p>
          <w:p w:rsidR="00D929EC" w:rsidRPr="00275230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ΣΥΣΤΗΜΑΤΑ</w:t>
            </w:r>
          </w:p>
        </w:tc>
        <w:tc>
          <w:tcPr>
            <w:tcW w:w="2180" w:type="dxa"/>
            <w:shd w:val="clear" w:color="000000" w:fill="FFFFFF"/>
          </w:tcPr>
          <w:p w:rsidR="00D929EC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ΜΑΡΩΝΕΙΑ</w:t>
            </w:r>
          </w:p>
          <w:p w:rsidR="00D929EC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ΙΔΙΩΤΙΚΑ</w:t>
            </w:r>
          </w:p>
          <w:p w:rsidR="00D929EC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ΑΠΟΧΕΤΕΥΤΙΚΑ</w:t>
            </w:r>
          </w:p>
          <w:p w:rsidR="00D929EC" w:rsidRPr="00673B59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ΣΥΣΤΗΜΑΤΑ</w:t>
            </w:r>
          </w:p>
        </w:tc>
        <w:tc>
          <w:tcPr>
            <w:tcW w:w="2160" w:type="dxa"/>
            <w:shd w:val="clear" w:color="000000" w:fill="FFFFFF"/>
          </w:tcPr>
          <w:p w:rsidR="00D929EC" w:rsidRPr="004028B5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Μ.ΜΚΡΑΝΟΒΟΥΝΙ</w:t>
            </w:r>
          </w:p>
          <w:p w:rsidR="00D929EC" w:rsidRPr="004028B5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028B5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ΙΔΙΩΤΙΚΑ </w:t>
            </w:r>
          </w:p>
          <w:p w:rsidR="00D929EC" w:rsidRPr="004028B5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 w:rsidRPr="004028B5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 xml:space="preserve">ΑΠΟΧΕΤΕΥΤΙΚΑ </w:t>
            </w:r>
          </w:p>
          <w:p w:rsidR="00D929EC" w:rsidRPr="00673B59" w:rsidRDefault="00D929EC" w:rsidP="004C0B87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0"/>
                <w:szCs w:val="20"/>
                <w:lang w:eastAsia="el-GR"/>
              </w:rPr>
            </w:pPr>
            <w:r w:rsidRPr="004028B5"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  <w:t>ΣΥΣΤΗΜΑΤΑ</w:t>
            </w:r>
          </w:p>
        </w:tc>
        <w:tc>
          <w:tcPr>
            <w:tcW w:w="1980" w:type="dxa"/>
            <w:shd w:val="clear" w:color="000000" w:fill="FFFFFF"/>
          </w:tcPr>
          <w:p w:rsidR="00D929EC" w:rsidRPr="003811AF" w:rsidRDefault="00D929EC" w:rsidP="00275230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val="en-US"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ΕΝΤΟΣ  ΠΟΛΕΩΣ</w:t>
            </w:r>
          </w:p>
        </w:tc>
      </w:tr>
      <w:tr w:rsidR="00D929EC" w:rsidRPr="001F5E0B">
        <w:trPr>
          <w:trHeight w:val="1"/>
        </w:trPr>
        <w:tc>
          <w:tcPr>
            <w:tcW w:w="1980" w:type="dxa"/>
            <w:shd w:val="clear" w:color="000000" w:fill="FFFFFF"/>
          </w:tcPr>
          <w:p w:rsidR="00D929EC" w:rsidRPr="00673B59" w:rsidRDefault="00D929EC" w:rsidP="009F2E2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 xml:space="preserve"> ΥΠΕΥΘΗΝΟΣ </w:t>
            </w:r>
          </w:p>
          <w:p w:rsidR="00D929EC" w:rsidRPr="00673B59" w:rsidRDefault="00D929EC" w:rsidP="009F2E2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ΔΗΜΑΚΗ ΚΑΤΕΡΙΝΑ</w:t>
            </w:r>
          </w:p>
          <w:p w:rsidR="00D929EC" w:rsidRPr="00673B59" w:rsidRDefault="00D929EC" w:rsidP="009F2E2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b/>
                <w:bCs/>
                <w:sz w:val="20"/>
                <w:szCs w:val="20"/>
                <w:lang w:eastAsia="el-GR"/>
              </w:rPr>
              <w:t>6980599799</w:t>
            </w:r>
          </w:p>
        </w:tc>
        <w:tc>
          <w:tcPr>
            <w:tcW w:w="2160" w:type="dxa"/>
            <w:shd w:val="clear" w:color="000000" w:fill="FFFFFF"/>
          </w:tcPr>
          <w:p w:rsidR="00D929EC" w:rsidRPr="00673B59" w:rsidRDefault="00D929EC" w:rsidP="00B328D9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 xml:space="preserve">ΔΕΙΓΜΑΤΟΛΗΨΙΕΣ </w:t>
            </w:r>
          </w:p>
          <w:p w:rsidR="00D929EC" w:rsidRPr="00673B59" w:rsidRDefault="00D929EC" w:rsidP="00B328D9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 w:rsidRPr="00673B59">
              <w:rPr>
                <w:rFonts w:ascii="Calibri" w:hAnsi="Calibri" w:cs="Calibri"/>
                <w:sz w:val="20"/>
                <w:szCs w:val="20"/>
                <w:lang w:eastAsia="el-GR"/>
              </w:rPr>
              <w:t>Α-ΠΑ –ΑΓΡΟΤΙΚΟ ΚΑΙ ΦΣ</w:t>
            </w:r>
          </w:p>
        </w:tc>
        <w:tc>
          <w:tcPr>
            <w:tcW w:w="1956" w:type="dxa"/>
            <w:shd w:val="clear" w:color="000000" w:fill="FFFFFF"/>
          </w:tcPr>
          <w:p w:rsidR="00D929EC" w:rsidRPr="00673B59" w:rsidRDefault="00D929EC" w:rsidP="00DF4C8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ΦΑΝΑΡΙ</w:t>
            </w:r>
          </w:p>
        </w:tc>
        <w:tc>
          <w:tcPr>
            <w:tcW w:w="1984" w:type="dxa"/>
            <w:shd w:val="clear" w:color="000000" w:fill="FFFFFF"/>
          </w:tcPr>
          <w:p w:rsidR="00D929EC" w:rsidRPr="00360100" w:rsidRDefault="00D929EC" w:rsidP="00333DF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2"/>
                <w:szCs w:val="22"/>
                <w:lang w:eastAsia="el-GR"/>
              </w:rPr>
            </w:pPr>
            <w:r w:rsidRPr="0054526E">
              <w:rPr>
                <w:rFonts w:ascii="Calibri" w:hAnsi="Calibri" w:cs="Calibri"/>
                <w:sz w:val="22"/>
                <w:szCs w:val="22"/>
                <w:lang w:eastAsia="el-GR"/>
              </w:rPr>
              <w:t xml:space="preserve"> </w:t>
            </w:r>
            <w:r w:rsidRPr="00360100">
              <w:rPr>
                <w:rFonts w:ascii="Calibri" w:hAnsi="Calibri" w:cs="Calibri"/>
                <w:color w:val="FF0000"/>
                <w:sz w:val="22"/>
                <w:szCs w:val="22"/>
                <w:lang w:eastAsia="el-GR"/>
              </w:rPr>
              <w:t>ΠΑΓΙΔΕΣ</w:t>
            </w:r>
          </w:p>
        </w:tc>
        <w:tc>
          <w:tcPr>
            <w:tcW w:w="2180" w:type="dxa"/>
            <w:shd w:val="clear" w:color="000000" w:fill="FFFFFF"/>
          </w:tcPr>
          <w:p w:rsidR="00D929EC" w:rsidRPr="00891136" w:rsidRDefault="00D929EC" w:rsidP="00886E6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FF0000"/>
                <w:sz w:val="22"/>
                <w:szCs w:val="22"/>
                <w:lang w:eastAsia="el-GR"/>
              </w:rPr>
            </w:pPr>
            <w:r w:rsidRPr="00891136">
              <w:rPr>
                <w:rFonts w:ascii="Calibri" w:hAnsi="Calibri" w:cs="Calibri"/>
                <w:color w:val="FF0000"/>
                <w:sz w:val="22"/>
                <w:szCs w:val="22"/>
                <w:lang w:eastAsia="el-GR"/>
              </w:rPr>
              <w:t xml:space="preserve">ΠΑΓΙΔΕΣ </w:t>
            </w:r>
          </w:p>
        </w:tc>
        <w:tc>
          <w:tcPr>
            <w:tcW w:w="2160" w:type="dxa"/>
            <w:shd w:val="clear" w:color="000000" w:fill="FFFFFF"/>
          </w:tcPr>
          <w:p w:rsidR="00D929EC" w:rsidRDefault="00D929EC" w:rsidP="0036010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 w:eastAsia="el-GR"/>
              </w:rPr>
            </w:pPr>
            <w:r w:rsidRPr="0054526E">
              <w:rPr>
                <w:rFonts w:ascii="Calibri" w:hAnsi="Calibri" w:cs="Calibri"/>
                <w:sz w:val="22"/>
                <w:szCs w:val="22"/>
                <w:lang w:eastAsia="el-GR"/>
              </w:rPr>
              <w:t xml:space="preserve">ΕΛΕΓΧΟΣ </w:t>
            </w:r>
          </w:p>
          <w:p w:rsidR="00D929EC" w:rsidRPr="0054526E" w:rsidRDefault="00D929EC" w:rsidP="0036010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 w:eastAsia="el-GR"/>
              </w:rPr>
            </w:pPr>
            <w:r w:rsidRPr="0054526E">
              <w:rPr>
                <w:rFonts w:ascii="Calibri" w:hAnsi="Calibri" w:cs="Calibri"/>
                <w:sz w:val="22"/>
                <w:szCs w:val="22"/>
                <w:lang w:eastAsia="el-GR"/>
              </w:rPr>
              <w:t>ΣΥΝΕΡΓΕΙΩΝ</w:t>
            </w:r>
          </w:p>
        </w:tc>
        <w:tc>
          <w:tcPr>
            <w:tcW w:w="1980" w:type="dxa"/>
            <w:shd w:val="clear" w:color="000000" w:fill="FFFFFF"/>
          </w:tcPr>
          <w:p w:rsidR="00D929EC" w:rsidRPr="00673B59" w:rsidRDefault="00D929EC" w:rsidP="00615C9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sz w:val="20"/>
                <w:szCs w:val="20"/>
                <w:lang w:eastAsia="el-GR"/>
              </w:rPr>
              <w:t>ΕΝΤΟΣ ΠΟΛΕΩΣ</w:t>
            </w:r>
          </w:p>
        </w:tc>
      </w:tr>
    </w:tbl>
    <w:p w:rsidR="00D929EC" w:rsidRDefault="00D929EC" w:rsidP="00D352CF"/>
    <w:p w:rsidR="00D929EC" w:rsidRDefault="00D929EC" w:rsidP="00D352CF"/>
    <w:p w:rsidR="00D929EC" w:rsidRPr="009579C1" w:rsidRDefault="00D929EC">
      <w:pPr>
        <w:rPr>
          <w:lang w:val="en-US"/>
        </w:rPr>
      </w:pPr>
    </w:p>
    <w:sectPr w:rsidR="00D929EC" w:rsidRPr="009579C1" w:rsidSect="00D352CF">
      <w:pgSz w:w="16838" w:h="11906" w:orient="landscape"/>
      <w:pgMar w:top="238" w:right="249" w:bottom="244" w:left="23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A1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A1"/>
    <w:family w:val="swiss"/>
    <w:pitch w:val="variable"/>
    <w:sig w:usb0="61002A87" w:usb1="80000000" w:usb2="00000008" w:usb3="00000000" w:csb0="000101FF" w:csb1="00000000"/>
  </w:font>
  <w:font w:name="Arial Narrow">
    <w:panose1 w:val="020B0506020202030204"/>
    <w:charset w:val="A1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52CF"/>
    <w:rsid w:val="000049E6"/>
    <w:rsid w:val="000433D4"/>
    <w:rsid w:val="00043636"/>
    <w:rsid w:val="00075A44"/>
    <w:rsid w:val="000A14BB"/>
    <w:rsid w:val="000D5D9B"/>
    <w:rsid w:val="000F5D82"/>
    <w:rsid w:val="001206EA"/>
    <w:rsid w:val="00124BAA"/>
    <w:rsid w:val="001460DB"/>
    <w:rsid w:val="00156FFE"/>
    <w:rsid w:val="00180F50"/>
    <w:rsid w:val="001831A7"/>
    <w:rsid w:val="001E0CA1"/>
    <w:rsid w:val="001E4AA8"/>
    <w:rsid w:val="001F5E0B"/>
    <w:rsid w:val="0020468C"/>
    <w:rsid w:val="0020536B"/>
    <w:rsid w:val="00206D6E"/>
    <w:rsid w:val="0021357E"/>
    <w:rsid w:val="002339C8"/>
    <w:rsid w:val="00240D38"/>
    <w:rsid w:val="00252706"/>
    <w:rsid w:val="00253A0A"/>
    <w:rsid w:val="002618E8"/>
    <w:rsid w:val="00274A2A"/>
    <w:rsid w:val="00275230"/>
    <w:rsid w:val="00275A0B"/>
    <w:rsid w:val="00297372"/>
    <w:rsid w:val="002B4AC9"/>
    <w:rsid w:val="002C4485"/>
    <w:rsid w:val="002C737E"/>
    <w:rsid w:val="002D072D"/>
    <w:rsid w:val="002D3DA4"/>
    <w:rsid w:val="002F3851"/>
    <w:rsid w:val="002F4534"/>
    <w:rsid w:val="002F52D0"/>
    <w:rsid w:val="0030595E"/>
    <w:rsid w:val="00315493"/>
    <w:rsid w:val="00315F7C"/>
    <w:rsid w:val="0032130E"/>
    <w:rsid w:val="00333DF3"/>
    <w:rsid w:val="003355AD"/>
    <w:rsid w:val="00351816"/>
    <w:rsid w:val="00360100"/>
    <w:rsid w:val="003646C8"/>
    <w:rsid w:val="0036496F"/>
    <w:rsid w:val="00375C74"/>
    <w:rsid w:val="003811AF"/>
    <w:rsid w:val="003A1945"/>
    <w:rsid w:val="003B2B85"/>
    <w:rsid w:val="003B5764"/>
    <w:rsid w:val="003C3F8D"/>
    <w:rsid w:val="003D29EC"/>
    <w:rsid w:val="003F59E7"/>
    <w:rsid w:val="004028B5"/>
    <w:rsid w:val="00431549"/>
    <w:rsid w:val="00433641"/>
    <w:rsid w:val="00435641"/>
    <w:rsid w:val="00442A2F"/>
    <w:rsid w:val="00462777"/>
    <w:rsid w:val="004750EF"/>
    <w:rsid w:val="00476894"/>
    <w:rsid w:val="004B0FEB"/>
    <w:rsid w:val="004C0B87"/>
    <w:rsid w:val="004C212D"/>
    <w:rsid w:val="004C6869"/>
    <w:rsid w:val="004F09E9"/>
    <w:rsid w:val="004F16E5"/>
    <w:rsid w:val="004F6C47"/>
    <w:rsid w:val="005012F8"/>
    <w:rsid w:val="00543620"/>
    <w:rsid w:val="0054526E"/>
    <w:rsid w:val="005519F8"/>
    <w:rsid w:val="0055366F"/>
    <w:rsid w:val="00555F85"/>
    <w:rsid w:val="005733CA"/>
    <w:rsid w:val="00574AC1"/>
    <w:rsid w:val="00575767"/>
    <w:rsid w:val="00582627"/>
    <w:rsid w:val="005873D1"/>
    <w:rsid w:val="00596E68"/>
    <w:rsid w:val="005C3957"/>
    <w:rsid w:val="005C531F"/>
    <w:rsid w:val="005D4C3E"/>
    <w:rsid w:val="005D57D6"/>
    <w:rsid w:val="005D63D2"/>
    <w:rsid w:val="005E198A"/>
    <w:rsid w:val="005E1C6B"/>
    <w:rsid w:val="005E3397"/>
    <w:rsid w:val="0060565A"/>
    <w:rsid w:val="00615C94"/>
    <w:rsid w:val="00643CE7"/>
    <w:rsid w:val="00672AB9"/>
    <w:rsid w:val="00673B59"/>
    <w:rsid w:val="00682FBA"/>
    <w:rsid w:val="0068419F"/>
    <w:rsid w:val="00685E45"/>
    <w:rsid w:val="006A61A2"/>
    <w:rsid w:val="006A6253"/>
    <w:rsid w:val="006C5C3C"/>
    <w:rsid w:val="006C6354"/>
    <w:rsid w:val="006D3473"/>
    <w:rsid w:val="006E71E2"/>
    <w:rsid w:val="006F0312"/>
    <w:rsid w:val="006F4A9C"/>
    <w:rsid w:val="00702049"/>
    <w:rsid w:val="00703710"/>
    <w:rsid w:val="0076547C"/>
    <w:rsid w:val="007718D7"/>
    <w:rsid w:val="00771BE8"/>
    <w:rsid w:val="00772695"/>
    <w:rsid w:val="00777C65"/>
    <w:rsid w:val="0079627B"/>
    <w:rsid w:val="007B554C"/>
    <w:rsid w:val="007D0B32"/>
    <w:rsid w:val="007D12E8"/>
    <w:rsid w:val="007D4A5D"/>
    <w:rsid w:val="007E0CCE"/>
    <w:rsid w:val="007E7DDB"/>
    <w:rsid w:val="00810E1A"/>
    <w:rsid w:val="00825C29"/>
    <w:rsid w:val="00826134"/>
    <w:rsid w:val="0084043A"/>
    <w:rsid w:val="0084191C"/>
    <w:rsid w:val="00855E3F"/>
    <w:rsid w:val="00864E26"/>
    <w:rsid w:val="00875F8D"/>
    <w:rsid w:val="0088351D"/>
    <w:rsid w:val="00886643"/>
    <w:rsid w:val="00886E6E"/>
    <w:rsid w:val="00891136"/>
    <w:rsid w:val="008B0A4B"/>
    <w:rsid w:val="008B22AA"/>
    <w:rsid w:val="008C7D6B"/>
    <w:rsid w:val="008E7D3E"/>
    <w:rsid w:val="008F1BFD"/>
    <w:rsid w:val="008F4B37"/>
    <w:rsid w:val="008F5DF9"/>
    <w:rsid w:val="00923AF7"/>
    <w:rsid w:val="00932A18"/>
    <w:rsid w:val="009342CA"/>
    <w:rsid w:val="00940484"/>
    <w:rsid w:val="00946EDE"/>
    <w:rsid w:val="00955895"/>
    <w:rsid w:val="009579C1"/>
    <w:rsid w:val="00997C0A"/>
    <w:rsid w:val="009A7FC0"/>
    <w:rsid w:val="009D6BE6"/>
    <w:rsid w:val="009D6D2A"/>
    <w:rsid w:val="009E0ACF"/>
    <w:rsid w:val="009F1B14"/>
    <w:rsid w:val="009F2E27"/>
    <w:rsid w:val="00A04C3A"/>
    <w:rsid w:val="00A04EC2"/>
    <w:rsid w:val="00A55DC1"/>
    <w:rsid w:val="00A6687B"/>
    <w:rsid w:val="00A861CD"/>
    <w:rsid w:val="00A9737C"/>
    <w:rsid w:val="00AA1CD0"/>
    <w:rsid w:val="00AA65AF"/>
    <w:rsid w:val="00AB1224"/>
    <w:rsid w:val="00AC5B01"/>
    <w:rsid w:val="00AD3852"/>
    <w:rsid w:val="00AD4E77"/>
    <w:rsid w:val="00AD5E3D"/>
    <w:rsid w:val="00AF2DF1"/>
    <w:rsid w:val="00B00181"/>
    <w:rsid w:val="00B01821"/>
    <w:rsid w:val="00B03C3F"/>
    <w:rsid w:val="00B17528"/>
    <w:rsid w:val="00B328D9"/>
    <w:rsid w:val="00B35B55"/>
    <w:rsid w:val="00B56250"/>
    <w:rsid w:val="00B6016F"/>
    <w:rsid w:val="00B658C0"/>
    <w:rsid w:val="00B67608"/>
    <w:rsid w:val="00BB1395"/>
    <w:rsid w:val="00BB6CE1"/>
    <w:rsid w:val="00BB70B4"/>
    <w:rsid w:val="00BD1ED6"/>
    <w:rsid w:val="00BD651F"/>
    <w:rsid w:val="00BF599D"/>
    <w:rsid w:val="00BF7AE1"/>
    <w:rsid w:val="00C10E52"/>
    <w:rsid w:val="00C15F50"/>
    <w:rsid w:val="00C200CC"/>
    <w:rsid w:val="00C2579A"/>
    <w:rsid w:val="00C615BE"/>
    <w:rsid w:val="00C6211A"/>
    <w:rsid w:val="00C82CC2"/>
    <w:rsid w:val="00C8422A"/>
    <w:rsid w:val="00C84A74"/>
    <w:rsid w:val="00C91CBA"/>
    <w:rsid w:val="00C976E8"/>
    <w:rsid w:val="00CE6C1B"/>
    <w:rsid w:val="00CF07BD"/>
    <w:rsid w:val="00CF7E9E"/>
    <w:rsid w:val="00D10DE2"/>
    <w:rsid w:val="00D166D6"/>
    <w:rsid w:val="00D17619"/>
    <w:rsid w:val="00D31F0D"/>
    <w:rsid w:val="00D336BD"/>
    <w:rsid w:val="00D352CF"/>
    <w:rsid w:val="00D4052C"/>
    <w:rsid w:val="00D57BA7"/>
    <w:rsid w:val="00D81FE6"/>
    <w:rsid w:val="00D90D06"/>
    <w:rsid w:val="00D929EC"/>
    <w:rsid w:val="00DA36E3"/>
    <w:rsid w:val="00DA7E6F"/>
    <w:rsid w:val="00DB040C"/>
    <w:rsid w:val="00DB1D11"/>
    <w:rsid w:val="00DB384D"/>
    <w:rsid w:val="00DC0D40"/>
    <w:rsid w:val="00DC253B"/>
    <w:rsid w:val="00DE5CA6"/>
    <w:rsid w:val="00DE5F84"/>
    <w:rsid w:val="00DF2C52"/>
    <w:rsid w:val="00DF4C80"/>
    <w:rsid w:val="00E03D3F"/>
    <w:rsid w:val="00E407BF"/>
    <w:rsid w:val="00E7459C"/>
    <w:rsid w:val="00EB7F43"/>
    <w:rsid w:val="00EC00E6"/>
    <w:rsid w:val="00EE68ED"/>
    <w:rsid w:val="00EF2054"/>
    <w:rsid w:val="00EF6250"/>
    <w:rsid w:val="00F00997"/>
    <w:rsid w:val="00F0381B"/>
    <w:rsid w:val="00F37B9E"/>
    <w:rsid w:val="00F44E08"/>
    <w:rsid w:val="00F61388"/>
    <w:rsid w:val="00F7585B"/>
    <w:rsid w:val="00F850B1"/>
    <w:rsid w:val="00F90A83"/>
    <w:rsid w:val="00F95D10"/>
    <w:rsid w:val="00FA2F06"/>
    <w:rsid w:val="00FA42D5"/>
    <w:rsid w:val="00FA6509"/>
    <w:rsid w:val="00FB3314"/>
    <w:rsid w:val="00FB3AB8"/>
    <w:rsid w:val="00FD542B"/>
    <w:rsid w:val="00FD721C"/>
    <w:rsid w:val="00FE4565"/>
    <w:rsid w:val="00FF1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2CF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352C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352CF"/>
    <w:rPr>
      <w:rFonts w:ascii="Arial" w:hAnsi="Arial" w:cs="Arial"/>
      <w:b/>
      <w:bCs/>
      <w:kern w:val="32"/>
      <w:sz w:val="32"/>
      <w:szCs w:val="32"/>
      <w:lang w:val="el-GR" w:eastAsia="en-US"/>
    </w:rPr>
  </w:style>
  <w:style w:type="paragraph" w:styleId="DocumentMap">
    <w:name w:val="Document Map"/>
    <w:basedOn w:val="Normal"/>
    <w:link w:val="DocumentMapChar"/>
    <w:uiPriority w:val="99"/>
    <w:semiHidden/>
    <w:rsid w:val="00156FF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F7EC7"/>
    <w:rPr>
      <w:sz w:val="0"/>
      <w:szCs w:val="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369</Words>
  <Characters>1997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ΠΡΟΓΡΑΜΜΑ   ΠΕ ΡΟΔΟΠΗΣ</dc:title>
  <dc:subject/>
  <dc:creator>Θεόδωρος</dc:creator>
  <cp:keywords/>
  <dc:description/>
  <cp:lastModifiedBy>user</cp:lastModifiedBy>
  <cp:revision>2</cp:revision>
  <cp:lastPrinted>2018-07-16T05:22:00Z</cp:lastPrinted>
  <dcterms:created xsi:type="dcterms:W3CDTF">2018-07-16T05:23:00Z</dcterms:created>
  <dcterms:modified xsi:type="dcterms:W3CDTF">2018-07-16T05:23:00Z</dcterms:modified>
</cp:coreProperties>
</file>